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87518A" w14:textId="77777777" w:rsidR="003C603D" w:rsidRPr="001C6699" w:rsidRDefault="00DE0332">
      <w:pPr>
        <w:pageBreakBefore/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t>20</w:t>
      </w:r>
      <w:r w:rsidR="00E17985">
        <w:rPr>
          <w:b/>
          <w:i/>
          <w:color w:val="FF0000"/>
          <w:sz w:val="36"/>
          <w:szCs w:val="36"/>
        </w:rPr>
        <w:t>20</w:t>
      </w:r>
      <w:r w:rsidR="007D633A" w:rsidRPr="001C6699">
        <w:rPr>
          <w:b/>
          <w:i/>
          <w:color w:val="FF0000"/>
          <w:sz w:val="36"/>
          <w:szCs w:val="36"/>
        </w:rPr>
        <w:t xml:space="preserve"> Centennial Hawks XC Challenge</w:t>
      </w:r>
    </w:p>
    <w:p w14:paraId="624FC8EA" w14:textId="5B7BFB9E" w:rsidR="003C603D" w:rsidRDefault="003C603D">
      <w:pPr>
        <w:jc w:val="center"/>
        <w:rPr>
          <w:b/>
          <w:sz w:val="28"/>
          <w:szCs w:val="28"/>
        </w:rPr>
      </w:pPr>
    </w:p>
    <w:p w14:paraId="3E70C12D" w14:textId="77777777" w:rsidR="00637000" w:rsidRDefault="00637000">
      <w:pPr>
        <w:jc w:val="center"/>
        <w:rPr>
          <w:b/>
          <w:sz w:val="28"/>
          <w:szCs w:val="28"/>
        </w:rPr>
      </w:pPr>
    </w:p>
    <w:p w14:paraId="29DB922D" w14:textId="77777777" w:rsidR="003C603D" w:rsidRPr="00A27CC8" w:rsidRDefault="003C603D">
      <w:pPr>
        <w:rPr>
          <w:b/>
          <w:sz w:val="22"/>
          <w:szCs w:val="22"/>
        </w:rPr>
      </w:pPr>
      <w:r w:rsidRPr="00A27CC8">
        <w:rPr>
          <w:b/>
          <w:sz w:val="22"/>
          <w:szCs w:val="22"/>
        </w:rPr>
        <w:t>Date:</w:t>
      </w:r>
      <w:r w:rsidRPr="00A27CC8">
        <w:rPr>
          <w:sz w:val="22"/>
          <w:szCs w:val="22"/>
        </w:rPr>
        <w:t xml:space="preserve"> </w:t>
      </w:r>
      <w:r w:rsidR="00DE0332" w:rsidRPr="00A27CC8">
        <w:rPr>
          <w:sz w:val="22"/>
          <w:szCs w:val="22"/>
        </w:rPr>
        <w:t>October 1</w:t>
      </w:r>
      <w:r w:rsidR="00E17985" w:rsidRPr="00A27CC8">
        <w:rPr>
          <w:sz w:val="22"/>
          <w:szCs w:val="22"/>
        </w:rPr>
        <w:t>0</w:t>
      </w:r>
      <w:r w:rsidR="00DE0332" w:rsidRPr="00A27CC8">
        <w:rPr>
          <w:sz w:val="22"/>
          <w:szCs w:val="22"/>
        </w:rPr>
        <w:t>, 20</w:t>
      </w:r>
      <w:r w:rsidR="00E17985" w:rsidRPr="00A27CC8">
        <w:rPr>
          <w:sz w:val="22"/>
          <w:szCs w:val="22"/>
        </w:rPr>
        <w:t>20</w:t>
      </w:r>
    </w:p>
    <w:p w14:paraId="67838D21" w14:textId="77777777" w:rsidR="003C603D" w:rsidRPr="00A27CC8" w:rsidRDefault="003C603D">
      <w:pPr>
        <w:rPr>
          <w:b/>
          <w:sz w:val="22"/>
          <w:szCs w:val="22"/>
        </w:rPr>
      </w:pPr>
      <w:r w:rsidRPr="00A27CC8">
        <w:rPr>
          <w:b/>
          <w:sz w:val="22"/>
          <w:szCs w:val="22"/>
        </w:rPr>
        <w:t>Place of Event:</w:t>
      </w:r>
      <w:r w:rsidRPr="00A27CC8">
        <w:rPr>
          <w:sz w:val="22"/>
          <w:szCs w:val="22"/>
        </w:rPr>
        <w:t xml:space="preserve"> </w:t>
      </w:r>
      <w:r w:rsidR="007D633A" w:rsidRPr="00A27CC8">
        <w:rPr>
          <w:sz w:val="22"/>
          <w:szCs w:val="22"/>
        </w:rPr>
        <w:t>Centennial</w:t>
      </w:r>
      <w:r w:rsidRPr="00A27CC8">
        <w:rPr>
          <w:sz w:val="22"/>
          <w:szCs w:val="22"/>
        </w:rPr>
        <w:t xml:space="preserve"> High School</w:t>
      </w:r>
    </w:p>
    <w:p w14:paraId="3CCA2173" w14:textId="402E3DCE" w:rsidR="003C603D" w:rsidRPr="00A27CC8" w:rsidRDefault="003C603D">
      <w:pPr>
        <w:rPr>
          <w:b/>
          <w:sz w:val="22"/>
          <w:szCs w:val="22"/>
        </w:rPr>
      </w:pPr>
      <w:r w:rsidRPr="00A27CC8">
        <w:rPr>
          <w:b/>
          <w:sz w:val="22"/>
          <w:szCs w:val="22"/>
        </w:rPr>
        <w:t>Starting Time:</w:t>
      </w:r>
      <w:r w:rsidR="00DE0332" w:rsidRPr="00A27CC8">
        <w:rPr>
          <w:sz w:val="22"/>
          <w:szCs w:val="22"/>
        </w:rPr>
        <w:t xml:space="preserve"> </w:t>
      </w:r>
      <w:r w:rsidR="00A27CC8" w:rsidRPr="00A27CC8">
        <w:rPr>
          <w:sz w:val="22"/>
          <w:szCs w:val="22"/>
        </w:rPr>
        <w:t>8</w:t>
      </w:r>
      <w:r w:rsidR="007D633A" w:rsidRPr="00A27CC8">
        <w:rPr>
          <w:sz w:val="22"/>
          <w:szCs w:val="22"/>
        </w:rPr>
        <w:t>:0</w:t>
      </w:r>
      <w:r w:rsidRPr="00A27CC8">
        <w:rPr>
          <w:sz w:val="22"/>
          <w:szCs w:val="22"/>
        </w:rPr>
        <w:t>0 AM</w:t>
      </w:r>
    </w:p>
    <w:p w14:paraId="1F8A0FCF" w14:textId="621BFD2E" w:rsidR="00637000" w:rsidRPr="000024EC" w:rsidRDefault="003C603D">
      <w:pPr>
        <w:rPr>
          <w:sz w:val="22"/>
          <w:szCs w:val="22"/>
        </w:rPr>
      </w:pPr>
      <w:r w:rsidRPr="00A27CC8">
        <w:rPr>
          <w:b/>
          <w:sz w:val="22"/>
          <w:szCs w:val="22"/>
        </w:rPr>
        <w:t>Coaches Meeting:</w:t>
      </w:r>
      <w:r w:rsidR="00DE0332" w:rsidRPr="00A27CC8">
        <w:rPr>
          <w:sz w:val="22"/>
          <w:szCs w:val="22"/>
        </w:rPr>
        <w:t xml:space="preserve"> </w:t>
      </w:r>
      <w:r w:rsidR="00637000">
        <w:rPr>
          <w:sz w:val="22"/>
          <w:szCs w:val="22"/>
        </w:rPr>
        <w:t>Upon Arrival</w:t>
      </w:r>
    </w:p>
    <w:p w14:paraId="0140DD90" w14:textId="77777777" w:rsidR="003C603D" w:rsidRPr="00A27CC8" w:rsidRDefault="003C603D">
      <w:pPr>
        <w:rPr>
          <w:sz w:val="22"/>
          <w:szCs w:val="22"/>
        </w:rPr>
      </w:pPr>
    </w:p>
    <w:p w14:paraId="55D405AB" w14:textId="7DBEEDEE" w:rsidR="007F7817" w:rsidRDefault="007D633A">
      <w:pPr>
        <w:rPr>
          <w:sz w:val="22"/>
          <w:szCs w:val="22"/>
        </w:rPr>
      </w:pPr>
      <w:r w:rsidRPr="00A27CC8">
        <w:rPr>
          <w:sz w:val="22"/>
          <w:szCs w:val="22"/>
        </w:rPr>
        <w:t>Centennial</w:t>
      </w:r>
      <w:r w:rsidR="003C603D" w:rsidRPr="00A27CC8">
        <w:rPr>
          <w:sz w:val="22"/>
          <w:szCs w:val="22"/>
        </w:rPr>
        <w:t xml:space="preserve"> </w:t>
      </w:r>
      <w:r w:rsidRPr="00A27CC8">
        <w:rPr>
          <w:sz w:val="22"/>
          <w:szCs w:val="22"/>
        </w:rPr>
        <w:t xml:space="preserve">Hawks </w:t>
      </w:r>
      <w:r w:rsidR="003C603D" w:rsidRPr="00A27CC8">
        <w:rPr>
          <w:sz w:val="22"/>
          <w:szCs w:val="22"/>
        </w:rPr>
        <w:t xml:space="preserve">Cross Country would like to invite you </w:t>
      </w:r>
      <w:r w:rsidR="00DE0332" w:rsidRPr="00A27CC8">
        <w:rPr>
          <w:sz w:val="22"/>
          <w:szCs w:val="22"/>
        </w:rPr>
        <w:t>to the 20</w:t>
      </w:r>
      <w:r w:rsidR="00E17985" w:rsidRPr="00A27CC8">
        <w:rPr>
          <w:sz w:val="22"/>
          <w:szCs w:val="22"/>
        </w:rPr>
        <w:t>20</w:t>
      </w:r>
      <w:r w:rsidRPr="00A27CC8">
        <w:rPr>
          <w:sz w:val="22"/>
          <w:szCs w:val="22"/>
        </w:rPr>
        <w:t xml:space="preserve"> Centennial Hawk Challenge. </w:t>
      </w:r>
      <w:r w:rsidR="003C603D" w:rsidRPr="00A27CC8">
        <w:rPr>
          <w:sz w:val="22"/>
          <w:szCs w:val="22"/>
        </w:rPr>
        <w:t xml:space="preserve">We appreciate your </w:t>
      </w:r>
      <w:r w:rsidRPr="00A27CC8">
        <w:rPr>
          <w:sz w:val="22"/>
          <w:szCs w:val="22"/>
        </w:rPr>
        <w:t>attendance and competitive spirit</w:t>
      </w:r>
      <w:r w:rsidR="003C603D" w:rsidRPr="00A27CC8">
        <w:rPr>
          <w:sz w:val="22"/>
          <w:szCs w:val="22"/>
        </w:rPr>
        <w:t xml:space="preserve"> and </w:t>
      </w:r>
      <w:r w:rsidRPr="00A27CC8">
        <w:rPr>
          <w:sz w:val="22"/>
          <w:szCs w:val="22"/>
        </w:rPr>
        <w:t>hope to provide</w:t>
      </w:r>
      <w:r w:rsidR="003C603D" w:rsidRPr="00A27CC8">
        <w:rPr>
          <w:sz w:val="22"/>
          <w:szCs w:val="22"/>
        </w:rPr>
        <w:t xml:space="preserve"> you </w:t>
      </w:r>
      <w:r w:rsidRPr="00A27CC8">
        <w:rPr>
          <w:sz w:val="22"/>
          <w:szCs w:val="22"/>
        </w:rPr>
        <w:t>with a</w:t>
      </w:r>
      <w:r w:rsidR="003C603D" w:rsidRPr="00A27CC8">
        <w:rPr>
          <w:sz w:val="22"/>
          <w:szCs w:val="22"/>
        </w:rPr>
        <w:t xml:space="preserve"> </w:t>
      </w:r>
      <w:r w:rsidRPr="00A27CC8">
        <w:rPr>
          <w:sz w:val="22"/>
          <w:szCs w:val="22"/>
        </w:rPr>
        <w:t>pleasurable</w:t>
      </w:r>
      <w:r w:rsidR="001C6699" w:rsidRPr="00A27CC8">
        <w:rPr>
          <w:sz w:val="22"/>
          <w:szCs w:val="22"/>
        </w:rPr>
        <w:t xml:space="preserve"> </w:t>
      </w:r>
      <w:r w:rsidR="007F7817">
        <w:rPr>
          <w:sz w:val="22"/>
          <w:szCs w:val="22"/>
        </w:rPr>
        <w:t xml:space="preserve">and safe </w:t>
      </w:r>
      <w:r w:rsidR="001C6699" w:rsidRPr="00A27CC8">
        <w:rPr>
          <w:sz w:val="22"/>
          <w:szCs w:val="22"/>
        </w:rPr>
        <w:t>meet experience this year.</w:t>
      </w:r>
      <w:r w:rsidR="003A7E93" w:rsidRPr="00A27CC8">
        <w:rPr>
          <w:sz w:val="22"/>
          <w:szCs w:val="22"/>
        </w:rPr>
        <w:t xml:space="preserve"> </w:t>
      </w:r>
      <w:r w:rsidR="00637000">
        <w:rPr>
          <w:sz w:val="22"/>
          <w:szCs w:val="22"/>
        </w:rPr>
        <w:t>This year will be a year like no other!</w:t>
      </w:r>
    </w:p>
    <w:p w14:paraId="5C6AA700" w14:textId="77777777" w:rsidR="00637000" w:rsidRDefault="00637000">
      <w:pPr>
        <w:rPr>
          <w:sz w:val="22"/>
          <w:szCs w:val="22"/>
        </w:rPr>
      </w:pPr>
    </w:p>
    <w:p w14:paraId="5E899238" w14:textId="106A9FAD" w:rsidR="000024EC" w:rsidRDefault="000024EC" w:rsidP="00637000">
      <w:pPr>
        <w:rPr>
          <w:sz w:val="22"/>
          <w:szCs w:val="22"/>
        </w:rPr>
      </w:pPr>
      <w:r>
        <w:rPr>
          <w:sz w:val="22"/>
          <w:szCs w:val="22"/>
        </w:rPr>
        <w:t>Please pay special attention to designated times and meet guidelines.  Failure to obey guidelines will result in automatic disqualification of athletes and/or teams.</w:t>
      </w:r>
    </w:p>
    <w:p w14:paraId="567E8EB0" w14:textId="77777777" w:rsidR="000024EC" w:rsidRDefault="000024EC" w:rsidP="00637000">
      <w:pPr>
        <w:rPr>
          <w:sz w:val="22"/>
          <w:szCs w:val="22"/>
        </w:rPr>
      </w:pPr>
    </w:p>
    <w:p w14:paraId="7284CA34" w14:textId="5EBB6780" w:rsidR="00637000" w:rsidRPr="00A27CC8" w:rsidRDefault="00637000" w:rsidP="00637000">
      <w:pPr>
        <w:rPr>
          <w:sz w:val="22"/>
          <w:szCs w:val="22"/>
        </w:rPr>
      </w:pPr>
      <w:r w:rsidRPr="00A27CC8">
        <w:rPr>
          <w:sz w:val="22"/>
          <w:szCs w:val="22"/>
        </w:rPr>
        <w:t>Thank you,</w:t>
      </w:r>
    </w:p>
    <w:p w14:paraId="6B4E138A" w14:textId="77777777" w:rsidR="00637000" w:rsidRPr="00A27CC8" w:rsidRDefault="00637000" w:rsidP="00637000">
      <w:pPr>
        <w:rPr>
          <w:sz w:val="22"/>
          <w:szCs w:val="22"/>
        </w:rPr>
      </w:pPr>
    </w:p>
    <w:p w14:paraId="2D508FA4" w14:textId="77777777" w:rsidR="00637000" w:rsidRPr="00A27CC8" w:rsidRDefault="00637000" w:rsidP="00637000">
      <w:pPr>
        <w:rPr>
          <w:sz w:val="22"/>
          <w:szCs w:val="22"/>
        </w:rPr>
      </w:pPr>
      <w:r w:rsidRPr="00A27CC8">
        <w:rPr>
          <w:sz w:val="22"/>
          <w:szCs w:val="22"/>
        </w:rPr>
        <w:t>Coach Epperson</w:t>
      </w:r>
    </w:p>
    <w:p w14:paraId="06A35FD2" w14:textId="449FBB94" w:rsidR="00637000" w:rsidRDefault="00637000" w:rsidP="00637000">
      <w:pPr>
        <w:rPr>
          <w:sz w:val="22"/>
          <w:szCs w:val="22"/>
        </w:rPr>
      </w:pPr>
      <w:r w:rsidRPr="00A27CC8">
        <w:rPr>
          <w:sz w:val="22"/>
          <w:szCs w:val="22"/>
        </w:rPr>
        <w:t>Home#: 575-642-2370</w:t>
      </w:r>
      <w:r w:rsidRPr="00A27CC8">
        <w:rPr>
          <w:sz w:val="22"/>
          <w:szCs w:val="22"/>
        </w:rPr>
        <w:tab/>
      </w:r>
      <w:r w:rsidRPr="00A27CC8">
        <w:rPr>
          <w:sz w:val="22"/>
          <w:szCs w:val="22"/>
        </w:rPr>
        <w:tab/>
      </w:r>
      <w:r w:rsidRPr="00A27CC8">
        <w:rPr>
          <w:sz w:val="22"/>
          <w:szCs w:val="22"/>
        </w:rPr>
        <w:tab/>
        <w:t xml:space="preserve"> Email:  </w:t>
      </w:r>
      <w:hyperlink r:id="rId6" w:history="1">
        <w:r w:rsidRPr="00A27CC8">
          <w:rPr>
            <w:rStyle w:val="Hyperlink"/>
            <w:sz w:val="22"/>
            <w:szCs w:val="22"/>
          </w:rPr>
          <w:t>Anthony.d.epperson@gmail.com</w:t>
        </w:r>
      </w:hyperlink>
      <w:r w:rsidRPr="00A27CC8">
        <w:rPr>
          <w:sz w:val="22"/>
          <w:szCs w:val="22"/>
        </w:rPr>
        <w:t xml:space="preserve"> or </w:t>
      </w:r>
      <w:hyperlink r:id="rId7" w:history="1">
        <w:r w:rsidRPr="00A27CC8">
          <w:rPr>
            <w:rStyle w:val="Hyperlink"/>
            <w:sz w:val="22"/>
            <w:szCs w:val="22"/>
          </w:rPr>
          <w:t>aepperson@lcps.net</w:t>
        </w:r>
      </w:hyperlink>
      <w:r w:rsidRPr="00A27CC8">
        <w:rPr>
          <w:sz w:val="22"/>
          <w:szCs w:val="22"/>
        </w:rPr>
        <w:t xml:space="preserve"> </w:t>
      </w:r>
    </w:p>
    <w:p w14:paraId="3EEBF0C3" w14:textId="77777777" w:rsidR="00637000" w:rsidRPr="00A27CC8" w:rsidRDefault="00637000" w:rsidP="00637000">
      <w:pPr>
        <w:rPr>
          <w:sz w:val="22"/>
          <w:szCs w:val="22"/>
        </w:rPr>
      </w:pPr>
    </w:p>
    <w:p w14:paraId="0FA98445" w14:textId="1E8AC648" w:rsidR="000024EC" w:rsidRDefault="000024EC" w:rsidP="000024EC">
      <w:pPr>
        <w:rPr>
          <w:sz w:val="22"/>
          <w:szCs w:val="22"/>
        </w:rPr>
      </w:pPr>
      <w:r w:rsidRPr="00637000">
        <w:rPr>
          <w:b/>
          <w:bCs/>
          <w:sz w:val="22"/>
          <w:szCs w:val="22"/>
        </w:rPr>
        <w:t>Meet Description:</w:t>
      </w:r>
      <w:r>
        <w:rPr>
          <w:sz w:val="22"/>
          <w:szCs w:val="22"/>
        </w:rPr>
        <w:t xml:space="preserve"> This meet will be a staggered triangle meet. Each school may travel to Centennial with a total of 14 boys (7 Varsity/7 JV) and 14 girls (7 Varsity/7 JV) to compete.  JV/Varsity Divisions will be combined so that all boys are competing in one race and all girls in another.</w:t>
      </w:r>
    </w:p>
    <w:p w14:paraId="4DD65D2A" w14:textId="77777777" w:rsidR="000024EC" w:rsidRPr="00637000" w:rsidRDefault="000024EC" w:rsidP="000024EC">
      <w:pPr>
        <w:rPr>
          <w:sz w:val="22"/>
          <w:szCs w:val="22"/>
        </w:rPr>
      </w:pPr>
    </w:p>
    <w:p w14:paraId="3BC05A80" w14:textId="77777777" w:rsidR="000024EC" w:rsidRPr="00A27CC8" w:rsidRDefault="000024EC" w:rsidP="000024EC">
      <w:pPr>
        <w:rPr>
          <w:sz w:val="22"/>
          <w:szCs w:val="22"/>
        </w:rPr>
      </w:pPr>
      <w:r w:rsidRPr="00A27CC8">
        <w:rPr>
          <w:b/>
          <w:sz w:val="22"/>
          <w:szCs w:val="22"/>
        </w:rPr>
        <w:t>Divisions:</w:t>
      </w:r>
    </w:p>
    <w:p w14:paraId="5D5CBFCF" w14:textId="77777777" w:rsidR="000024EC" w:rsidRPr="00A27CC8" w:rsidRDefault="000024EC" w:rsidP="000024EC">
      <w:pPr>
        <w:ind w:left="709"/>
        <w:rPr>
          <w:sz w:val="22"/>
          <w:szCs w:val="22"/>
        </w:rPr>
      </w:pPr>
      <w:r w:rsidRPr="00A27CC8">
        <w:rPr>
          <w:i/>
          <w:sz w:val="22"/>
          <w:szCs w:val="22"/>
        </w:rPr>
        <w:t>Boys Varsity (7 limited)</w:t>
      </w:r>
    </w:p>
    <w:p w14:paraId="4A3743D6" w14:textId="77777777" w:rsidR="000024EC" w:rsidRPr="00A27CC8" w:rsidRDefault="000024EC" w:rsidP="000024EC">
      <w:pPr>
        <w:ind w:firstLine="709"/>
        <w:rPr>
          <w:i/>
          <w:sz w:val="22"/>
          <w:szCs w:val="22"/>
        </w:rPr>
      </w:pPr>
      <w:r w:rsidRPr="00A27CC8">
        <w:rPr>
          <w:i/>
          <w:sz w:val="22"/>
          <w:szCs w:val="22"/>
        </w:rPr>
        <w:t xml:space="preserve">Girl Varsity (7 limited) </w:t>
      </w:r>
    </w:p>
    <w:p w14:paraId="45324833" w14:textId="77777777" w:rsidR="000024EC" w:rsidRPr="00A27CC8" w:rsidRDefault="000024EC" w:rsidP="000024EC">
      <w:pPr>
        <w:ind w:left="709"/>
        <w:rPr>
          <w:sz w:val="22"/>
          <w:szCs w:val="22"/>
        </w:rPr>
      </w:pPr>
      <w:r w:rsidRPr="00A27CC8">
        <w:rPr>
          <w:i/>
          <w:sz w:val="22"/>
          <w:szCs w:val="22"/>
        </w:rPr>
        <w:t>Boys Open (</w:t>
      </w:r>
      <w:r>
        <w:rPr>
          <w:i/>
          <w:sz w:val="22"/>
          <w:szCs w:val="22"/>
        </w:rPr>
        <w:t xml:space="preserve">7 </w:t>
      </w:r>
      <w:r w:rsidRPr="00A27CC8">
        <w:rPr>
          <w:i/>
          <w:sz w:val="22"/>
          <w:szCs w:val="22"/>
        </w:rPr>
        <w:t>limited) -</w:t>
      </w:r>
      <w:r w:rsidRPr="00A27CC8">
        <w:rPr>
          <w:b/>
          <w:bCs/>
          <w:sz w:val="22"/>
          <w:szCs w:val="22"/>
        </w:rPr>
        <w:t xml:space="preserve"> MUST</w:t>
      </w:r>
      <w:r w:rsidRPr="00A27CC8">
        <w:rPr>
          <w:sz w:val="22"/>
          <w:szCs w:val="22"/>
        </w:rPr>
        <w:t xml:space="preserve"> have entered a varsity team to </w:t>
      </w:r>
      <w:r>
        <w:rPr>
          <w:sz w:val="22"/>
          <w:szCs w:val="22"/>
        </w:rPr>
        <w:t>run a JV team.</w:t>
      </w:r>
    </w:p>
    <w:p w14:paraId="3508B61A" w14:textId="77777777" w:rsidR="000024EC" w:rsidRDefault="000024EC" w:rsidP="000024EC">
      <w:pPr>
        <w:rPr>
          <w:sz w:val="22"/>
          <w:szCs w:val="22"/>
        </w:rPr>
      </w:pPr>
      <w:r w:rsidRPr="00A27CC8">
        <w:rPr>
          <w:sz w:val="22"/>
          <w:szCs w:val="22"/>
        </w:rPr>
        <w:tab/>
      </w:r>
      <w:r w:rsidRPr="00A27CC8">
        <w:rPr>
          <w:i/>
          <w:sz w:val="22"/>
          <w:szCs w:val="22"/>
        </w:rPr>
        <w:t>Girls Open (</w:t>
      </w:r>
      <w:r>
        <w:rPr>
          <w:i/>
          <w:sz w:val="22"/>
          <w:szCs w:val="22"/>
        </w:rPr>
        <w:t xml:space="preserve">7 </w:t>
      </w:r>
      <w:r w:rsidRPr="00A27CC8">
        <w:rPr>
          <w:i/>
          <w:sz w:val="22"/>
          <w:szCs w:val="22"/>
        </w:rPr>
        <w:t>limited) -</w:t>
      </w:r>
      <w:r w:rsidRPr="00A27CC8">
        <w:rPr>
          <w:b/>
          <w:bCs/>
          <w:sz w:val="22"/>
          <w:szCs w:val="22"/>
        </w:rPr>
        <w:t xml:space="preserve"> MUST</w:t>
      </w:r>
      <w:r w:rsidRPr="00A27CC8">
        <w:rPr>
          <w:sz w:val="22"/>
          <w:szCs w:val="22"/>
        </w:rPr>
        <w:t xml:space="preserve"> have entered a varsity team to </w:t>
      </w:r>
      <w:r>
        <w:rPr>
          <w:sz w:val="22"/>
          <w:szCs w:val="22"/>
        </w:rPr>
        <w:t>run a JV team.</w:t>
      </w:r>
    </w:p>
    <w:p w14:paraId="2A3EDAAA" w14:textId="77777777" w:rsidR="000024EC" w:rsidRPr="00637000" w:rsidRDefault="000024EC" w:rsidP="000024EC">
      <w:pPr>
        <w:rPr>
          <w:sz w:val="22"/>
          <w:szCs w:val="22"/>
        </w:rPr>
      </w:pPr>
    </w:p>
    <w:tbl>
      <w:tblPr>
        <w:tblW w:w="7420" w:type="dxa"/>
        <w:jc w:val="center"/>
        <w:tblLook w:val="04A0" w:firstRow="1" w:lastRow="0" w:firstColumn="1" w:lastColumn="0" w:noHBand="0" w:noVBand="1"/>
      </w:tblPr>
      <w:tblGrid>
        <w:gridCol w:w="1060"/>
        <w:gridCol w:w="1060"/>
        <w:gridCol w:w="2120"/>
        <w:gridCol w:w="3180"/>
      </w:tblGrid>
      <w:tr w:rsidR="008A7199" w:rsidRPr="00717C30" w14:paraId="4AB95C09" w14:textId="77777777" w:rsidTr="00A0266C">
        <w:trPr>
          <w:trHeight w:val="320"/>
          <w:jc w:val="center"/>
        </w:trPr>
        <w:tc>
          <w:tcPr>
            <w:tcW w:w="10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0EC0E4F" w14:textId="77777777" w:rsidR="008A7199" w:rsidRPr="00717C30" w:rsidRDefault="008A7199" w:rsidP="00A02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17C3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Wave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EDB4B5" w14:textId="77777777" w:rsidR="008A7199" w:rsidRPr="00717C30" w:rsidRDefault="008A7199" w:rsidP="00A02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17C3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Time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3A4C95" w14:textId="77777777" w:rsidR="008A7199" w:rsidRPr="00717C30" w:rsidRDefault="008A7199" w:rsidP="00A02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17C3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Event</w:t>
            </w:r>
          </w:p>
        </w:tc>
        <w:tc>
          <w:tcPr>
            <w:tcW w:w="3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7398DF3F" w14:textId="77777777" w:rsidR="008A7199" w:rsidRPr="00717C30" w:rsidRDefault="008A7199" w:rsidP="00A02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17C3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Schools</w:t>
            </w:r>
          </w:p>
        </w:tc>
      </w:tr>
      <w:tr w:rsidR="008A7199" w:rsidRPr="00717C30" w14:paraId="3FF71C12" w14:textId="77777777" w:rsidTr="00A0266C">
        <w:trPr>
          <w:trHeight w:val="300"/>
          <w:jc w:val="center"/>
        </w:trPr>
        <w:tc>
          <w:tcPr>
            <w:tcW w:w="10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CB1B1" w14:textId="77777777" w:rsidR="008A7199" w:rsidRPr="00717C30" w:rsidRDefault="008A7199" w:rsidP="00A0266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717C3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9A6C6" w14:textId="77777777" w:rsidR="008A7199" w:rsidRPr="00717C30" w:rsidRDefault="008A7199" w:rsidP="00A0266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717C3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8:00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FBABF" w14:textId="77777777" w:rsidR="008A7199" w:rsidRPr="00717C30" w:rsidRDefault="008A7199" w:rsidP="00A0266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717C3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Girls Combined</w:t>
            </w:r>
          </w:p>
        </w:tc>
        <w:tc>
          <w:tcPr>
            <w:tcW w:w="3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CBBE96F" w14:textId="77777777" w:rsidR="008A7199" w:rsidRPr="00717C30" w:rsidRDefault="008A7199" w:rsidP="00A0266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717C3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CENT,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LCHS, MHS, OHS</w:t>
            </w:r>
          </w:p>
        </w:tc>
      </w:tr>
      <w:tr w:rsidR="008A7199" w:rsidRPr="00717C30" w14:paraId="0AE2BB41" w14:textId="77777777" w:rsidTr="00A0266C">
        <w:trPr>
          <w:trHeight w:val="300"/>
          <w:jc w:val="center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CA2BA" w14:textId="77777777" w:rsidR="008A7199" w:rsidRPr="00717C30" w:rsidRDefault="008A7199" w:rsidP="00A0266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B7849" w14:textId="77777777" w:rsidR="008A7199" w:rsidRPr="00717C30" w:rsidRDefault="008A7199" w:rsidP="00A0266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717C3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8:45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263A3" w14:textId="77777777" w:rsidR="008A7199" w:rsidRPr="00717C30" w:rsidRDefault="008A7199" w:rsidP="00A0266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717C3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Boys Combined</w:t>
            </w:r>
          </w:p>
        </w:tc>
        <w:tc>
          <w:tcPr>
            <w:tcW w:w="3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EF512E6" w14:textId="77777777" w:rsidR="008A7199" w:rsidRPr="00717C30" w:rsidRDefault="008A7199" w:rsidP="00A0266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717C3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CENT,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LCHS, MHS, OHS</w:t>
            </w:r>
          </w:p>
        </w:tc>
      </w:tr>
      <w:tr w:rsidR="008A7199" w:rsidRPr="00717C30" w14:paraId="7AC71EA4" w14:textId="77777777" w:rsidTr="00A0266C">
        <w:trPr>
          <w:trHeight w:val="300"/>
          <w:jc w:val="center"/>
        </w:trPr>
        <w:tc>
          <w:tcPr>
            <w:tcW w:w="10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65AD8" w14:textId="77777777" w:rsidR="008A7199" w:rsidRPr="00717C30" w:rsidRDefault="008A7199" w:rsidP="00A0266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717C3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7ED15" w14:textId="77777777" w:rsidR="008A7199" w:rsidRPr="00717C30" w:rsidRDefault="008A7199" w:rsidP="00A0266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717C3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9:45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F0596" w14:textId="77777777" w:rsidR="008A7199" w:rsidRPr="00717C30" w:rsidRDefault="008A7199" w:rsidP="00A0266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717C3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Girls Combined</w:t>
            </w:r>
          </w:p>
        </w:tc>
        <w:tc>
          <w:tcPr>
            <w:tcW w:w="3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56625DB" w14:textId="77777777" w:rsidR="008A7199" w:rsidRPr="00717C30" w:rsidRDefault="008A7199" w:rsidP="00A0266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AHS, DHS, GHS, HSHS, S.T., SILV.</w:t>
            </w:r>
          </w:p>
        </w:tc>
      </w:tr>
      <w:tr w:rsidR="008A7199" w:rsidRPr="00717C30" w14:paraId="6FDBFEA0" w14:textId="77777777" w:rsidTr="00A0266C">
        <w:trPr>
          <w:trHeight w:val="300"/>
          <w:jc w:val="center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F82D9" w14:textId="77777777" w:rsidR="008A7199" w:rsidRPr="00717C30" w:rsidRDefault="008A7199" w:rsidP="00A0266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B8FAE" w14:textId="77777777" w:rsidR="008A7199" w:rsidRPr="00717C30" w:rsidRDefault="008A7199" w:rsidP="00A0266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717C3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10:30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3DFAD" w14:textId="77777777" w:rsidR="008A7199" w:rsidRPr="00717C30" w:rsidRDefault="008A7199" w:rsidP="00A0266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717C3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Boys Combined</w:t>
            </w:r>
          </w:p>
        </w:tc>
        <w:tc>
          <w:tcPr>
            <w:tcW w:w="3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FE8C50B" w14:textId="77777777" w:rsidR="008A7199" w:rsidRPr="00717C30" w:rsidRDefault="008A7199" w:rsidP="00A0266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AHS, DHS, GHS, HSHS, S.T., SILV.</w:t>
            </w:r>
          </w:p>
        </w:tc>
      </w:tr>
    </w:tbl>
    <w:p w14:paraId="108B2456" w14:textId="53CEB727" w:rsidR="000024EC" w:rsidRPr="000024EC" w:rsidRDefault="000024EC" w:rsidP="000024EC">
      <w:pPr>
        <w:widowControl/>
        <w:suppressAutoHyphens w:val="0"/>
        <w:spacing w:line="240" w:lineRule="auto"/>
        <w:textAlignment w:val="auto"/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</w:pPr>
    </w:p>
    <w:p w14:paraId="5EA77136" w14:textId="39957E61" w:rsidR="00637000" w:rsidRDefault="00637000" w:rsidP="00637000">
      <w:pPr>
        <w:rPr>
          <w:sz w:val="22"/>
          <w:szCs w:val="22"/>
        </w:rPr>
      </w:pPr>
      <w:r w:rsidRPr="00A27CC8">
        <w:rPr>
          <w:b/>
          <w:sz w:val="22"/>
          <w:szCs w:val="22"/>
        </w:rPr>
        <w:t>Course Description:</w:t>
      </w:r>
      <w:r w:rsidRPr="00A27CC8">
        <w:rPr>
          <w:sz w:val="22"/>
          <w:szCs w:val="22"/>
        </w:rPr>
        <w:t xml:space="preserve"> The course consists of some grass, dirt, sand, and finishes on the track.</w:t>
      </w:r>
    </w:p>
    <w:p w14:paraId="371E22A2" w14:textId="77777777" w:rsidR="008A7199" w:rsidRDefault="008A7199" w:rsidP="00637000">
      <w:pPr>
        <w:rPr>
          <w:sz w:val="22"/>
          <w:szCs w:val="22"/>
        </w:rPr>
      </w:pPr>
    </w:p>
    <w:p w14:paraId="18F7081C" w14:textId="57FECCF9" w:rsidR="00A21CCB" w:rsidRPr="00A21CCB" w:rsidRDefault="00637000" w:rsidP="00637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Arrival and Parking</w:t>
      </w:r>
      <w:r w:rsidRPr="007F7817">
        <w:rPr>
          <w:b/>
          <w:bCs/>
          <w:sz w:val="22"/>
          <w:szCs w:val="22"/>
        </w:rPr>
        <w:t xml:space="preserve">: </w:t>
      </w:r>
    </w:p>
    <w:p w14:paraId="454BCCDD" w14:textId="36E3383C" w:rsidR="000024EC" w:rsidRDefault="000024EC" w:rsidP="00637000">
      <w:pPr>
        <w:rPr>
          <w:sz w:val="22"/>
          <w:szCs w:val="22"/>
        </w:rPr>
      </w:pPr>
      <w:r>
        <w:rPr>
          <w:sz w:val="22"/>
          <w:szCs w:val="22"/>
        </w:rPr>
        <w:t xml:space="preserve">Please arrive </w:t>
      </w:r>
      <w:r w:rsidRPr="000024EC">
        <w:rPr>
          <w:sz w:val="22"/>
          <w:szCs w:val="22"/>
          <w:u w:val="single"/>
        </w:rPr>
        <w:t>no earlier than 45 minutes prior</w:t>
      </w:r>
      <w:r>
        <w:rPr>
          <w:sz w:val="22"/>
          <w:szCs w:val="22"/>
        </w:rPr>
        <w:t xml:space="preserve"> to your </w:t>
      </w:r>
      <w:r w:rsidR="00A21CCB">
        <w:rPr>
          <w:sz w:val="22"/>
          <w:szCs w:val="22"/>
        </w:rPr>
        <w:t xml:space="preserve">team/waves </w:t>
      </w:r>
      <w:r>
        <w:rPr>
          <w:sz w:val="22"/>
          <w:szCs w:val="22"/>
        </w:rPr>
        <w:t>race time.</w:t>
      </w:r>
    </w:p>
    <w:p w14:paraId="2A0D0AF1" w14:textId="77777777" w:rsidR="000024EC" w:rsidRPr="000024EC" w:rsidRDefault="000024EC" w:rsidP="00637000">
      <w:pPr>
        <w:rPr>
          <w:sz w:val="22"/>
          <w:szCs w:val="22"/>
        </w:rPr>
      </w:pPr>
    </w:p>
    <w:p w14:paraId="35B66065" w14:textId="5CE0B297" w:rsidR="00637000" w:rsidRDefault="00637000" w:rsidP="00637000">
      <w:pPr>
        <w:rPr>
          <w:sz w:val="22"/>
          <w:szCs w:val="22"/>
        </w:rPr>
      </w:pPr>
      <w:r w:rsidRPr="007723A9">
        <w:rPr>
          <w:sz w:val="22"/>
          <w:szCs w:val="22"/>
          <w:u w:val="single"/>
        </w:rPr>
        <w:t>Las Cruces High School, Mayfield High School, and Onate High School</w:t>
      </w:r>
      <w:r>
        <w:rPr>
          <w:sz w:val="22"/>
          <w:szCs w:val="22"/>
        </w:rPr>
        <w:t xml:space="preserve"> will park in the </w:t>
      </w:r>
      <w:r w:rsidRPr="00A21CCB">
        <w:rPr>
          <w:i/>
          <w:iCs/>
          <w:sz w:val="22"/>
          <w:szCs w:val="22"/>
        </w:rPr>
        <w:t>South Parking Lot</w:t>
      </w:r>
      <w:r>
        <w:rPr>
          <w:sz w:val="22"/>
          <w:szCs w:val="22"/>
        </w:rPr>
        <w:t xml:space="preserve"> of Centennial High School.  Athletes will check in with their Head Coach and be moved to their designated warm-</w:t>
      </w:r>
      <w:r>
        <w:rPr>
          <w:sz w:val="22"/>
          <w:szCs w:val="22"/>
        </w:rPr>
        <w:lastRenderedPageBreak/>
        <w:t>up area</w:t>
      </w:r>
      <w:r w:rsidR="00A21CCB">
        <w:rPr>
          <w:sz w:val="22"/>
          <w:szCs w:val="22"/>
        </w:rPr>
        <w:t xml:space="preserve"> by an LCPS administrator</w:t>
      </w:r>
      <w:r>
        <w:rPr>
          <w:sz w:val="22"/>
          <w:szCs w:val="22"/>
        </w:rPr>
        <w:t>.</w:t>
      </w:r>
    </w:p>
    <w:p w14:paraId="309CDA5C" w14:textId="77777777" w:rsidR="00637000" w:rsidRDefault="00637000" w:rsidP="00637000">
      <w:pPr>
        <w:rPr>
          <w:sz w:val="22"/>
          <w:szCs w:val="22"/>
        </w:rPr>
      </w:pPr>
    </w:p>
    <w:p w14:paraId="0C71C2D5" w14:textId="0B89F38B" w:rsidR="00637000" w:rsidRDefault="00637000" w:rsidP="00637000">
      <w:pPr>
        <w:rPr>
          <w:sz w:val="22"/>
          <w:szCs w:val="22"/>
        </w:rPr>
      </w:pPr>
      <w:r w:rsidRPr="007723A9">
        <w:rPr>
          <w:sz w:val="22"/>
          <w:szCs w:val="22"/>
          <w:u w:val="single"/>
        </w:rPr>
        <w:t>Schools traveling by bus</w:t>
      </w:r>
      <w:r>
        <w:rPr>
          <w:sz w:val="22"/>
          <w:szCs w:val="22"/>
        </w:rPr>
        <w:t xml:space="preserve"> will enter the </w:t>
      </w:r>
      <w:r w:rsidRPr="00A21CCB">
        <w:rPr>
          <w:i/>
          <w:iCs/>
          <w:sz w:val="22"/>
          <w:szCs w:val="22"/>
        </w:rPr>
        <w:t>Bus Parking Entrance</w:t>
      </w:r>
      <w:r>
        <w:rPr>
          <w:sz w:val="22"/>
          <w:szCs w:val="22"/>
        </w:rPr>
        <w:t xml:space="preserve"> of Centennial High School.  An LCPS Administrator will meet you upon arrival and escort your team to their designated warm-up area.</w:t>
      </w:r>
    </w:p>
    <w:p w14:paraId="4650C9BA" w14:textId="6F389327" w:rsidR="008A7199" w:rsidRDefault="008A7199" w:rsidP="00637000">
      <w:pPr>
        <w:rPr>
          <w:sz w:val="22"/>
          <w:szCs w:val="22"/>
        </w:rPr>
      </w:pPr>
    </w:p>
    <w:p w14:paraId="68722212" w14:textId="26931E35" w:rsidR="008A7199" w:rsidRDefault="008A7199" w:rsidP="00637000">
      <w:pPr>
        <w:rPr>
          <w:sz w:val="22"/>
          <w:szCs w:val="22"/>
        </w:rPr>
      </w:pPr>
      <w:r>
        <w:rPr>
          <w:sz w:val="22"/>
          <w:szCs w:val="22"/>
        </w:rPr>
        <w:t>Schools may NOT setup canopies due to COVID guidelines.</w:t>
      </w:r>
    </w:p>
    <w:p w14:paraId="034C1CD4" w14:textId="77777777" w:rsidR="00637000" w:rsidRDefault="00637000" w:rsidP="00637000">
      <w:pPr>
        <w:rPr>
          <w:sz w:val="22"/>
          <w:szCs w:val="22"/>
        </w:rPr>
      </w:pPr>
    </w:p>
    <w:p w14:paraId="314AAD5C" w14:textId="77777777" w:rsidR="00A21CCB" w:rsidRDefault="00A21CCB" w:rsidP="00A21CCB">
      <w:pPr>
        <w:rPr>
          <w:sz w:val="22"/>
          <w:szCs w:val="22"/>
        </w:rPr>
      </w:pPr>
      <w:r w:rsidRPr="007F7817">
        <w:rPr>
          <w:b/>
          <w:bCs/>
          <w:sz w:val="22"/>
          <w:szCs w:val="22"/>
        </w:rPr>
        <w:t xml:space="preserve">Designated Warm-up Area: </w:t>
      </w:r>
    </w:p>
    <w:p w14:paraId="18E97F30" w14:textId="63379B59" w:rsidR="00A21CCB" w:rsidRDefault="00A21CCB" w:rsidP="00A21CCB">
      <w:pPr>
        <w:rPr>
          <w:sz w:val="22"/>
          <w:szCs w:val="22"/>
        </w:rPr>
      </w:pPr>
      <w:r>
        <w:rPr>
          <w:sz w:val="22"/>
          <w:szCs w:val="22"/>
        </w:rPr>
        <w:tab/>
        <w:t>Area 1 (</w:t>
      </w:r>
      <w:r w:rsidR="008A7199">
        <w:rPr>
          <w:sz w:val="22"/>
          <w:szCs w:val="22"/>
        </w:rPr>
        <w:t xml:space="preserve">North </w:t>
      </w:r>
      <w:r>
        <w:rPr>
          <w:sz w:val="22"/>
          <w:szCs w:val="22"/>
        </w:rPr>
        <w:t>Soccer field) – Centennial</w:t>
      </w:r>
      <w:r w:rsidR="008A7199">
        <w:rPr>
          <w:sz w:val="22"/>
          <w:szCs w:val="22"/>
        </w:rPr>
        <w:t>, Alamogordo</w:t>
      </w:r>
    </w:p>
    <w:p w14:paraId="50C102F8" w14:textId="4DA8C9DA" w:rsidR="00A21CCB" w:rsidRDefault="00A21CCB" w:rsidP="00A21CCB">
      <w:pPr>
        <w:rPr>
          <w:sz w:val="22"/>
          <w:szCs w:val="22"/>
        </w:rPr>
      </w:pPr>
      <w:r>
        <w:rPr>
          <w:sz w:val="22"/>
          <w:szCs w:val="22"/>
        </w:rPr>
        <w:tab/>
        <w:t>Area 2 (</w:t>
      </w:r>
      <w:r w:rsidR="008A7199">
        <w:rPr>
          <w:sz w:val="22"/>
          <w:szCs w:val="22"/>
        </w:rPr>
        <w:t>South Soccer</w:t>
      </w:r>
      <w:r>
        <w:rPr>
          <w:sz w:val="22"/>
          <w:szCs w:val="22"/>
        </w:rPr>
        <w:t xml:space="preserve"> field) – </w:t>
      </w:r>
      <w:r w:rsidR="008A7199">
        <w:rPr>
          <w:sz w:val="22"/>
          <w:szCs w:val="22"/>
        </w:rPr>
        <w:t>Las Cruces, Deming</w:t>
      </w:r>
    </w:p>
    <w:p w14:paraId="179BB638" w14:textId="1B667FC5" w:rsidR="00A21CCB" w:rsidRDefault="00A21CCB" w:rsidP="00A21CCB">
      <w:pPr>
        <w:rPr>
          <w:sz w:val="22"/>
          <w:szCs w:val="22"/>
        </w:rPr>
      </w:pPr>
      <w:r>
        <w:rPr>
          <w:sz w:val="22"/>
          <w:szCs w:val="22"/>
        </w:rPr>
        <w:tab/>
        <w:t>Area 3 (</w:t>
      </w:r>
      <w:r w:rsidR="008A7199">
        <w:rPr>
          <w:sz w:val="22"/>
          <w:szCs w:val="22"/>
        </w:rPr>
        <w:t>Softball</w:t>
      </w:r>
      <w:r>
        <w:rPr>
          <w:sz w:val="22"/>
          <w:szCs w:val="22"/>
        </w:rPr>
        <w:t xml:space="preserve"> </w:t>
      </w:r>
      <w:r w:rsidR="008A7199">
        <w:rPr>
          <w:sz w:val="22"/>
          <w:szCs w:val="22"/>
        </w:rPr>
        <w:t>field</w:t>
      </w:r>
      <w:r>
        <w:rPr>
          <w:sz w:val="22"/>
          <w:szCs w:val="22"/>
        </w:rPr>
        <w:t xml:space="preserve">) – </w:t>
      </w:r>
      <w:r w:rsidR="008A7199">
        <w:rPr>
          <w:sz w:val="22"/>
          <w:szCs w:val="22"/>
        </w:rPr>
        <w:t>Mayfield, Gadsden</w:t>
      </w:r>
    </w:p>
    <w:p w14:paraId="543EA3C6" w14:textId="745CDB83" w:rsidR="008A7199" w:rsidRDefault="008A7199" w:rsidP="00A21CCB">
      <w:pPr>
        <w:rPr>
          <w:sz w:val="22"/>
          <w:szCs w:val="22"/>
        </w:rPr>
      </w:pPr>
      <w:r>
        <w:rPr>
          <w:sz w:val="22"/>
          <w:szCs w:val="22"/>
        </w:rPr>
        <w:tab/>
        <w:t>Area 4 (Baseball field) – Onate, Hot Springs</w:t>
      </w:r>
    </w:p>
    <w:p w14:paraId="25A131BE" w14:textId="07D1428C" w:rsidR="008A7199" w:rsidRDefault="008A7199" w:rsidP="00A21CCB">
      <w:pPr>
        <w:rPr>
          <w:sz w:val="22"/>
          <w:szCs w:val="22"/>
        </w:rPr>
      </w:pPr>
      <w:r>
        <w:rPr>
          <w:sz w:val="22"/>
          <w:szCs w:val="22"/>
        </w:rPr>
        <w:tab/>
        <w:t>Area 5 (Tennis court) – Santa Teresa</w:t>
      </w:r>
    </w:p>
    <w:p w14:paraId="60C6202E" w14:textId="30C8AB89" w:rsidR="008A7199" w:rsidRDefault="008A7199" w:rsidP="00A21CCB">
      <w:pPr>
        <w:rPr>
          <w:sz w:val="22"/>
          <w:szCs w:val="22"/>
        </w:rPr>
      </w:pPr>
      <w:r>
        <w:rPr>
          <w:sz w:val="22"/>
          <w:szCs w:val="22"/>
        </w:rPr>
        <w:tab/>
        <w:t>Area 6 (Basketball court) - Silver</w:t>
      </w:r>
    </w:p>
    <w:p w14:paraId="5C5285C9" w14:textId="77777777" w:rsidR="00A21CCB" w:rsidRDefault="00A21CCB" w:rsidP="00A21CCB">
      <w:pPr>
        <w:rPr>
          <w:sz w:val="22"/>
          <w:szCs w:val="22"/>
        </w:rPr>
      </w:pPr>
    </w:p>
    <w:p w14:paraId="10EB3ACB" w14:textId="1AB4487B" w:rsidR="00637000" w:rsidRPr="00A21CCB" w:rsidRDefault="000024EC" w:rsidP="00A21CCB">
      <w:pPr>
        <w:rPr>
          <w:sz w:val="22"/>
          <w:szCs w:val="22"/>
        </w:rPr>
      </w:pPr>
      <w:r w:rsidRPr="007F7817">
        <w:rPr>
          <w:b/>
          <w:bCs/>
          <w:sz w:val="22"/>
          <w:szCs w:val="22"/>
        </w:rPr>
        <w:t>Restrooms:</w:t>
      </w:r>
      <w:r>
        <w:rPr>
          <w:sz w:val="22"/>
          <w:szCs w:val="22"/>
        </w:rPr>
        <w:t xml:space="preserve"> The bathrooms are located near the finish line.</w:t>
      </w:r>
      <w:r w:rsidR="006612C7">
        <w:rPr>
          <w:sz w:val="22"/>
          <w:szCs w:val="22"/>
        </w:rPr>
        <w:t xml:space="preserve">  Only one athlete at a time will be permitted into the bathroom.  There will be a security guard present to ensure that social distancing is maintained and masks are worn at all time.</w:t>
      </w:r>
    </w:p>
    <w:p w14:paraId="17A5B759" w14:textId="4B779B70" w:rsidR="00637000" w:rsidRDefault="00637000" w:rsidP="00637000">
      <w:pPr>
        <w:widowControl/>
        <w:suppressAutoHyphens w:val="0"/>
        <w:spacing w:line="240" w:lineRule="auto"/>
        <w:textAlignment w:val="auto"/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</w:pPr>
    </w:p>
    <w:p w14:paraId="0FF09319" w14:textId="77777777" w:rsidR="00637000" w:rsidRPr="00A27CC8" w:rsidRDefault="00637000" w:rsidP="00637000">
      <w:pPr>
        <w:rPr>
          <w:sz w:val="22"/>
          <w:szCs w:val="22"/>
        </w:rPr>
      </w:pPr>
      <w:r w:rsidRPr="00A27CC8">
        <w:rPr>
          <w:b/>
          <w:sz w:val="22"/>
          <w:szCs w:val="22"/>
        </w:rPr>
        <w:t>Awards:</w:t>
      </w:r>
      <w:r w:rsidRPr="00A27CC8">
        <w:rPr>
          <w:sz w:val="22"/>
          <w:szCs w:val="22"/>
        </w:rPr>
        <w:t xml:space="preserve"> </w:t>
      </w:r>
    </w:p>
    <w:p w14:paraId="1B47E7F2" w14:textId="77777777" w:rsidR="00637000" w:rsidRPr="00A27CC8" w:rsidRDefault="00637000" w:rsidP="00637000">
      <w:pPr>
        <w:rPr>
          <w:sz w:val="22"/>
          <w:szCs w:val="22"/>
        </w:rPr>
      </w:pPr>
      <w:r w:rsidRPr="00A27CC8">
        <w:rPr>
          <w:sz w:val="22"/>
          <w:szCs w:val="22"/>
        </w:rPr>
        <w:t xml:space="preserve">Top three individual runners </w:t>
      </w:r>
      <w:r>
        <w:rPr>
          <w:sz w:val="22"/>
          <w:szCs w:val="22"/>
        </w:rPr>
        <w:t xml:space="preserve">(overall time) </w:t>
      </w:r>
      <w:r w:rsidRPr="00A27CC8">
        <w:rPr>
          <w:sz w:val="22"/>
          <w:szCs w:val="22"/>
        </w:rPr>
        <w:t>in Varsity Divisions will receive medals. 4-10</w:t>
      </w:r>
      <w:r w:rsidRPr="00A27CC8">
        <w:rPr>
          <w:sz w:val="22"/>
          <w:szCs w:val="22"/>
          <w:vertAlign w:val="superscript"/>
        </w:rPr>
        <w:t>th</w:t>
      </w:r>
      <w:r w:rsidRPr="00A27CC8">
        <w:rPr>
          <w:sz w:val="22"/>
          <w:szCs w:val="22"/>
        </w:rPr>
        <w:t xml:space="preserve"> place runners will receive ribbons.</w:t>
      </w:r>
    </w:p>
    <w:p w14:paraId="3099FBCB" w14:textId="77777777" w:rsidR="00637000" w:rsidRPr="00A27CC8" w:rsidRDefault="00637000" w:rsidP="00637000">
      <w:pPr>
        <w:rPr>
          <w:sz w:val="22"/>
          <w:szCs w:val="22"/>
        </w:rPr>
      </w:pPr>
      <w:r>
        <w:rPr>
          <w:sz w:val="22"/>
          <w:szCs w:val="22"/>
        </w:rPr>
        <w:t xml:space="preserve">Overall </w:t>
      </w:r>
      <w:r w:rsidRPr="00A27CC8">
        <w:rPr>
          <w:sz w:val="22"/>
          <w:szCs w:val="22"/>
        </w:rPr>
        <w:t>Varsity Champions and Runner-up teams will receive trophies.</w:t>
      </w:r>
    </w:p>
    <w:p w14:paraId="1E5D5C29" w14:textId="77777777" w:rsidR="00637000" w:rsidRPr="00A27CC8" w:rsidRDefault="00637000" w:rsidP="00637000">
      <w:pPr>
        <w:rPr>
          <w:sz w:val="22"/>
          <w:szCs w:val="22"/>
        </w:rPr>
      </w:pPr>
      <w:r>
        <w:rPr>
          <w:sz w:val="22"/>
          <w:szCs w:val="22"/>
        </w:rPr>
        <w:t xml:space="preserve">Overall </w:t>
      </w:r>
      <w:r w:rsidRPr="00A27CC8">
        <w:rPr>
          <w:sz w:val="22"/>
          <w:szCs w:val="22"/>
        </w:rPr>
        <w:t>Open Division Champion Teams will receive a trophy.</w:t>
      </w:r>
    </w:p>
    <w:p w14:paraId="7EA55A52" w14:textId="77777777" w:rsidR="00637000" w:rsidRPr="00A27CC8" w:rsidRDefault="00637000" w:rsidP="00637000">
      <w:pPr>
        <w:rPr>
          <w:sz w:val="22"/>
          <w:szCs w:val="22"/>
        </w:rPr>
      </w:pPr>
    </w:p>
    <w:p w14:paraId="57FE44DB" w14:textId="629EE816" w:rsidR="003C603D" w:rsidRPr="00A27CC8" w:rsidRDefault="00637000">
      <w:pPr>
        <w:rPr>
          <w:sz w:val="22"/>
          <w:szCs w:val="22"/>
        </w:rPr>
      </w:pPr>
      <w:r w:rsidRPr="00A27CC8">
        <w:rPr>
          <w:b/>
          <w:sz w:val="22"/>
          <w:szCs w:val="22"/>
        </w:rPr>
        <w:t xml:space="preserve">NOTE: </w:t>
      </w:r>
      <w:r w:rsidRPr="00A27CC8">
        <w:rPr>
          <w:sz w:val="22"/>
          <w:szCs w:val="22"/>
        </w:rPr>
        <w:t>There will be no awards ceremony at the Centennial Hawks XC Challenge.  All awards will be packaged by team and given to the teams Head Coach</w:t>
      </w:r>
      <w:r>
        <w:rPr>
          <w:sz w:val="22"/>
          <w:szCs w:val="22"/>
        </w:rPr>
        <w:t xml:space="preserve"> at a later date</w:t>
      </w:r>
      <w:r w:rsidRPr="00A27CC8">
        <w:rPr>
          <w:sz w:val="22"/>
          <w:szCs w:val="22"/>
        </w:rPr>
        <w:t xml:space="preserve">.     </w:t>
      </w:r>
    </w:p>
    <w:p w14:paraId="55436E57" w14:textId="77777777" w:rsidR="003C603D" w:rsidRPr="00A27CC8" w:rsidRDefault="003C603D">
      <w:pPr>
        <w:rPr>
          <w:sz w:val="22"/>
          <w:szCs w:val="22"/>
        </w:rPr>
      </w:pPr>
    </w:p>
    <w:p w14:paraId="16ECD853" w14:textId="77777777" w:rsidR="003C603D" w:rsidRPr="00A27CC8" w:rsidRDefault="003C603D">
      <w:pPr>
        <w:rPr>
          <w:sz w:val="22"/>
          <w:szCs w:val="22"/>
        </w:rPr>
      </w:pPr>
      <w:r w:rsidRPr="00A27CC8">
        <w:rPr>
          <w:b/>
          <w:sz w:val="22"/>
          <w:szCs w:val="22"/>
        </w:rPr>
        <w:t>Meet Requirements:</w:t>
      </w:r>
      <w:r w:rsidRPr="00A27CC8">
        <w:rPr>
          <w:sz w:val="22"/>
          <w:szCs w:val="22"/>
        </w:rPr>
        <w:t xml:space="preserve"> You </w:t>
      </w:r>
      <w:r w:rsidRPr="00A27CC8">
        <w:rPr>
          <w:b/>
          <w:sz w:val="22"/>
          <w:szCs w:val="22"/>
        </w:rPr>
        <w:t>need</w:t>
      </w:r>
      <w:r w:rsidRPr="00A27CC8">
        <w:rPr>
          <w:sz w:val="22"/>
          <w:szCs w:val="22"/>
        </w:rPr>
        <w:t xml:space="preserve"> to sign up at </w:t>
      </w:r>
      <w:hyperlink r:id="rId8" w:anchor="_blank" w:history="1">
        <w:r w:rsidRPr="00A27CC8">
          <w:rPr>
            <w:rStyle w:val="Hyperlink"/>
            <w:sz w:val="22"/>
            <w:szCs w:val="22"/>
          </w:rPr>
          <w:t>http://runnercard.com</w:t>
        </w:r>
      </w:hyperlink>
      <w:r w:rsidR="001C6699" w:rsidRPr="00A27CC8">
        <w:rPr>
          <w:sz w:val="22"/>
          <w:szCs w:val="22"/>
        </w:rPr>
        <w:t xml:space="preserve"> </w:t>
      </w:r>
      <w:r w:rsidRPr="00A27CC8">
        <w:rPr>
          <w:sz w:val="22"/>
          <w:szCs w:val="22"/>
        </w:rPr>
        <w:t xml:space="preserve">You may have to set up an account if you </w:t>
      </w:r>
      <w:r w:rsidRPr="00A27CC8">
        <w:rPr>
          <w:sz w:val="22"/>
          <w:szCs w:val="22"/>
          <w:u w:val="single"/>
        </w:rPr>
        <w:t>do not</w:t>
      </w:r>
      <w:r w:rsidRPr="00A27CC8">
        <w:rPr>
          <w:sz w:val="22"/>
          <w:szCs w:val="22"/>
        </w:rPr>
        <w:t xml:space="preserve"> have one. It is free.   If you have any questions, feel free to contact me.</w:t>
      </w:r>
    </w:p>
    <w:p w14:paraId="17339E07" w14:textId="77777777" w:rsidR="003C603D" w:rsidRPr="00A27CC8" w:rsidRDefault="003C603D">
      <w:pPr>
        <w:rPr>
          <w:sz w:val="22"/>
          <w:szCs w:val="22"/>
        </w:rPr>
      </w:pPr>
    </w:p>
    <w:p w14:paraId="065116A7" w14:textId="08C5BA96" w:rsidR="00FC39A4" w:rsidRPr="00637000" w:rsidRDefault="003C603D" w:rsidP="00637000">
      <w:pPr>
        <w:rPr>
          <w:bCs/>
          <w:sz w:val="22"/>
          <w:szCs w:val="22"/>
        </w:rPr>
      </w:pPr>
      <w:r w:rsidRPr="00A27CC8">
        <w:rPr>
          <w:sz w:val="22"/>
          <w:szCs w:val="22"/>
        </w:rPr>
        <w:t xml:space="preserve">Please include all potential runners to limit changes the day of the race. Entries are due by </w:t>
      </w:r>
      <w:r w:rsidR="00DE0332" w:rsidRPr="00A27CC8">
        <w:rPr>
          <w:b/>
          <w:sz w:val="22"/>
          <w:szCs w:val="22"/>
        </w:rPr>
        <w:t xml:space="preserve">October </w:t>
      </w:r>
      <w:r w:rsidR="00E17985" w:rsidRPr="00A27CC8">
        <w:rPr>
          <w:b/>
          <w:sz w:val="22"/>
          <w:szCs w:val="22"/>
        </w:rPr>
        <w:t>8</w:t>
      </w:r>
      <w:r w:rsidRPr="00A27CC8">
        <w:rPr>
          <w:b/>
          <w:sz w:val="22"/>
          <w:szCs w:val="22"/>
        </w:rPr>
        <w:t xml:space="preserve">, </w:t>
      </w:r>
      <w:r w:rsidR="00DE0332" w:rsidRPr="00A27CC8">
        <w:rPr>
          <w:b/>
          <w:sz w:val="22"/>
          <w:szCs w:val="22"/>
        </w:rPr>
        <w:t>2019</w:t>
      </w:r>
      <w:r w:rsidR="0015211A" w:rsidRPr="00A27CC8">
        <w:rPr>
          <w:b/>
          <w:sz w:val="22"/>
          <w:szCs w:val="22"/>
        </w:rPr>
        <w:t xml:space="preserve"> @ </w:t>
      </w:r>
      <w:r w:rsidR="00E17985" w:rsidRPr="00A27CC8">
        <w:rPr>
          <w:b/>
          <w:sz w:val="22"/>
          <w:szCs w:val="22"/>
        </w:rPr>
        <w:t>10</w:t>
      </w:r>
      <w:r w:rsidR="0015211A" w:rsidRPr="00A27CC8">
        <w:rPr>
          <w:b/>
          <w:sz w:val="22"/>
          <w:szCs w:val="22"/>
        </w:rPr>
        <w:t>:00 PM</w:t>
      </w:r>
      <w:r w:rsidRPr="00A27CC8">
        <w:rPr>
          <w:sz w:val="22"/>
          <w:szCs w:val="22"/>
        </w:rPr>
        <w:t xml:space="preserve">.  We will be using </w:t>
      </w:r>
      <w:r w:rsidRPr="00A27CC8">
        <w:rPr>
          <w:b/>
          <w:sz w:val="22"/>
          <w:szCs w:val="22"/>
          <w:u w:val="single"/>
        </w:rPr>
        <w:t>BOTH</w:t>
      </w:r>
      <w:r w:rsidRPr="00A27CC8">
        <w:rPr>
          <w:sz w:val="22"/>
          <w:szCs w:val="22"/>
        </w:rPr>
        <w:t xml:space="preserve"> a card system and the HYTEK software for the meet. You will be given </w:t>
      </w:r>
      <w:r w:rsidRPr="00A27CC8">
        <w:rPr>
          <w:b/>
          <w:i/>
          <w:sz w:val="22"/>
          <w:szCs w:val="22"/>
        </w:rPr>
        <w:t>bar codes</w:t>
      </w:r>
      <w:r w:rsidRPr="00A27CC8">
        <w:rPr>
          <w:sz w:val="22"/>
          <w:szCs w:val="22"/>
        </w:rPr>
        <w:t xml:space="preserve"> for each of your runners to </w:t>
      </w:r>
      <w:r w:rsidRPr="00A27CC8">
        <w:rPr>
          <w:sz w:val="22"/>
          <w:szCs w:val="22"/>
          <w:u w:val="single"/>
        </w:rPr>
        <w:t>put on their cards</w:t>
      </w:r>
      <w:r w:rsidRPr="00A27CC8">
        <w:rPr>
          <w:sz w:val="22"/>
          <w:szCs w:val="22"/>
        </w:rPr>
        <w:t xml:space="preserve"> after the races.  </w:t>
      </w:r>
      <w:r w:rsidRPr="00A27CC8">
        <w:rPr>
          <w:b/>
          <w:sz w:val="22"/>
          <w:szCs w:val="22"/>
          <w:u w:val="single"/>
        </w:rPr>
        <w:t>PLEASE</w:t>
      </w:r>
      <w:r w:rsidRPr="00A27CC8">
        <w:rPr>
          <w:sz w:val="22"/>
          <w:szCs w:val="22"/>
        </w:rPr>
        <w:t xml:space="preserve"> make sure you or your runners turn their cards into the scores table after the race in the time limit: failure to do so will result in </w:t>
      </w:r>
      <w:r w:rsidRPr="00A27CC8">
        <w:rPr>
          <w:b/>
          <w:bCs/>
          <w:sz w:val="22"/>
          <w:szCs w:val="22"/>
          <w:u w:val="single"/>
        </w:rPr>
        <w:t>disqualification of your team.</w:t>
      </w:r>
      <w:r w:rsidR="003A7E93" w:rsidRPr="00A27CC8">
        <w:rPr>
          <w:bCs/>
          <w:sz w:val="22"/>
          <w:szCs w:val="22"/>
        </w:rPr>
        <w:t xml:space="preserve"> </w:t>
      </w:r>
    </w:p>
    <w:p w14:paraId="5F3CBE8F" w14:textId="38676863" w:rsidR="00FC39A4" w:rsidRDefault="00FC39A4" w:rsidP="00FC39A4">
      <w:pPr>
        <w:widowControl/>
        <w:suppressAutoHyphens w:val="0"/>
        <w:spacing w:line="240" w:lineRule="auto"/>
        <w:textAlignment w:val="auto"/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</w:pPr>
    </w:p>
    <w:p w14:paraId="57F67D16" w14:textId="1910C7DD" w:rsidR="00FC39A4" w:rsidRDefault="00FC39A4" w:rsidP="00FC39A4">
      <w:pPr>
        <w:rPr>
          <w:b/>
          <w:sz w:val="36"/>
          <w:szCs w:val="36"/>
        </w:rPr>
      </w:pPr>
    </w:p>
    <w:p w14:paraId="33D027DA" w14:textId="5395A35F" w:rsidR="00BC4543" w:rsidRDefault="00BC4543" w:rsidP="00FC39A4">
      <w:pPr>
        <w:rPr>
          <w:b/>
          <w:sz w:val="36"/>
          <w:szCs w:val="36"/>
        </w:rPr>
      </w:pPr>
    </w:p>
    <w:p w14:paraId="3FAAC182" w14:textId="371125D2" w:rsidR="00BC4543" w:rsidRDefault="00BC4543" w:rsidP="00FC39A4">
      <w:pPr>
        <w:rPr>
          <w:b/>
          <w:sz w:val="36"/>
          <w:szCs w:val="36"/>
        </w:rPr>
      </w:pPr>
    </w:p>
    <w:p w14:paraId="27E4BAD0" w14:textId="77777777" w:rsidR="00A21CCB" w:rsidRDefault="00A21CCB" w:rsidP="00FC39A4">
      <w:pPr>
        <w:rPr>
          <w:b/>
          <w:sz w:val="36"/>
          <w:szCs w:val="36"/>
        </w:rPr>
      </w:pPr>
    </w:p>
    <w:p w14:paraId="4FD25E26" w14:textId="5472AF05" w:rsidR="00BC4543" w:rsidRDefault="00BC4543" w:rsidP="00FC39A4">
      <w:pPr>
        <w:rPr>
          <w:b/>
          <w:sz w:val="36"/>
          <w:szCs w:val="36"/>
        </w:rPr>
      </w:pPr>
    </w:p>
    <w:p w14:paraId="4EB13D24" w14:textId="00835E41" w:rsidR="00BC4543" w:rsidRDefault="00BC4543" w:rsidP="00FC39A4">
      <w:pPr>
        <w:rPr>
          <w:b/>
          <w:sz w:val="36"/>
          <w:szCs w:val="36"/>
        </w:rPr>
      </w:pPr>
    </w:p>
    <w:p w14:paraId="52C47720" w14:textId="053A7AF3" w:rsidR="00BC4543" w:rsidRDefault="00BC4543" w:rsidP="00FC39A4">
      <w:pPr>
        <w:rPr>
          <w:b/>
          <w:sz w:val="36"/>
          <w:szCs w:val="36"/>
        </w:rPr>
      </w:pPr>
    </w:p>
    <w:p w14:paraId="2F8B5F6C" w14:textId="10D86CFB" w:rsidR="000024EC" w:rsidRDefault="000024EC" w:rsidP="00FC39A4">
      <w:pPr>
        <w:rPr>
          <w:b/>
          <w:sz w:val="36"/>
          <w:szCs w:val="36"/>
        </w:rPr>
      </w:pPr>
    </w:p>
    <w:p w14:paraId="59D99C3E" w14:textId="028EE0D1" w:rsidR="000024EC" w:rsidRDefault="000024EC" w:rsidP="00FC39A4">
      <w:pPr>
        <w:rPr>
          <w:b/>
          <w:sz w:val="36"/>
          <w:szCs w:val="36"/>
        </w:rPr>
      </w:pPr>
    </w:p>
    <w:p w14:paraId="56321C7E" w14:textId="77777777" w:rsidR="00637000" w:rsidRDefault="00637000" w:rsidP="00FC39A4">
      <w:pPr>
        <w:rPr>
          <w:b/>
          <w:bCs/>
          <w:color w:val="FF0000"/>
          <w:sz w:val="32"/>
          <w:szCs w:val="32"/>
        </w:rPr>
      </w:pPr>
    </w:p>
    <w:p w14:paraId="322BD7C9" w14:textId="3DF117DF" w:rsidR="001E0B8F" w:rsidRPr="001E0B8F" w:rsidRDefault="001E0B8F" w:rsidP="001E0B8F">
      <w:pPr>
        <w:jc w:val="center"/>
        <w:rPr>
          <w:b/>
          <w:bCs/>
          <w:color w:val="FF0000"/>
          <w:sz w:val="32"/>
          <w:szCs w:val="32"/>
        </w:rPr>
      </w:pPr>
      <w:r w:rsidRPr="001E0B8F">
        <w:rPr>
          <w:b/>
          <w:bCs/>
          <w:color w:val="FF0000"/>
          <w:sz w:val="32"/>
          <w:szCs w:val="32"/>
        </w:rPr>
        <w:lastRenderedPageBreak/>
        <w:t>20</w:t>
      </w:r>
      <w:r w:rsidR="00E17985">
        <w:rPr>
          <w:b/>
          <w:bCs/>
          <w:color w:val="FF0000"/>
          <w:sz w:val="32"/>
          <w:szCs w:val="32"/>
        </w:rPr>
        <w:t>20</w:t>
      </w:r>
      <w:r w:rsidRPr="001E0B8F">
        <w:rPr>
          <w:b/>
          <w:bCs/>
          <w:color w:val="FF0000"/>
          <w:sz w:val="32"/>
          <w:szCs w:val="32"/>
        </w:rPr>
        <w:t xml:space="preserve"> CENTENNIAL HAWKS XC CHALLENGE MAP</w:t>
      </w:r>
    </w:p>
    <w:p w14:paraId="5702143B" w14:textId="77777777" w:rsidR="001E0B8F" w:rsidRDefault="001E0B8F" w:rsidP="001C6699">
      <w:pPr>
        <w:rPr>
          <w:bCs/>
        </w:rPr>
      </w:pPr>
    </w:p>
    <w:p w14:paraId="05CF0FF3" w14:textId="2639AF70" w:rsidR="001E0B8F" w:rsidRPr="003A7E93" w:rsidRDefault="008A7199" w:rsidP="00A21CCB">
      <w:pPr>
        <w:jc w:val="center"/>
      </w:pPr>
      <w:r w:rsidRPr="008A7199">
        <w:drawing>
          <wp:inline distT="0" distB="0" distL="0" distR="0" wp14:anchorId="0E0C1A2E" wp14:editId="7E75E2C7">
            <wp:extent cx="6331783" cy="5104738"/>
            <wp:effectExtent l="0" t="0" r="571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0111" cy="511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0B8F" w:rsidRPr="003A7E93" w:rsidSect="0010619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134" w:right="1134" w:bottom="1134" w:left="1134" w:header="576" w:footer="720" w:gutter="0"/>
      <w:cols w:space="720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E26D7C" w14:textId="77777777" w:rsidR="00366E04" w:rsidRDefault="00366E04" w:rsidP="00196ECE">
      <w:pPr>
        <w:spacing w:line="240" w:lineRule="auto"/>
      </w:pPr>
      <w:r>
        <w:separator/>
      </w:r>
    </w:p>
  </w:endnote>
  <w:endnote w:type="continuationSeparator" w:id="0">
    <w:p w14:paraId="6A362732" w14:textId="77777777" w:rsidR="00366E04" w:rsidRDefault="00366E04" w:rsidP="00196E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EB1307" w14:textId="77777777" w:rsidR="00E17985" w:rsidRDefault="00E179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7ACA91" w14:textId="77777777" w:rsidR="00E17985" w:rsidRDefault="00E1798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162285" w14:textId="77777777" w:rsidR="00E17985" w:rsidRDefault="00E179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0D1759" w14:textId="77777777" w:rsidR="00366E04" w:rsidRDefault="00366E04" w:rsidP="00196ECE">
      <w:pPr>
        <w:spacing w:line="240" w:lineRule="auto"/>
      </w:pPr>
      <w:r>
        <w:separator/>
      </w:r>
    </w:p>
  </w:footnote>
  <w:footnote w:type="continuationSeparator" w:id="0">
    <w:p w14:paraId="60F52F3C" w14:textId="77777777" w:rsidR="00366E04" w:rsidRDefault="00366E04" w:rsidP="00196E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6B1336" w14:textId="77777777" w:rsidR="00E17985" w:rsidRDefault="00E179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A0B3F" w14:textId="77777777" w:rsidR="00196ECE" w:rsidRDefault="00196ECE">
    <w:pPr>
      <w:pStyle w:val="Header"/>
    </w:pPr>
  </w:p>
  <w:p w14:paraId="1F8E62D4" w14:textId="77777777" w:rsidR="00196ECE" w:rsidRPr="00196ECE" w:rsidRDefault="00196ECE" w:rsidP="00196EC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3554F8" w14:textId="77777777" w:rsidR="00196ECE" w:rsidRDefault="00E17985" w:rsidP="00106193">
    <w:pPr>
      <w:pStyle w:val="Header"/>
      <w:jc w:val="center"/>
    </w:pPr>
    <w:r>
      <w:rPr>
        <w:noProof/>
      </w:rPr>
      <w:drawing>
        <wp:inline distT="0" distB="0" distL="0" distR="0" wp14:anchorId="2C0B40B5" wp14:editId="46BE2BA8">
          <wp:extent cx="1612900" cy="1612900"/>
          <wp:effectExtent l="0" t="0" r="0" b="0"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2900" cy="161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9A4"/>
    <w:rsid w:val="000024EC"/>
    <w:rsid w:val="00106193"/>
    <w:rsid w:val="00123F37"/>
    <w:rsid w:val="0015211A"/>
    <w:rsid w:val="00155F2C"/>
    <w:rsid w:val="00196ECE"/>
    <w:rsid w:val="001A5BCC"/>
    <w:rsid w:val="001C6699"/>
    <w:rsid w:val="001E0B8F"/>
    <w:rsid w:val="002878A2"/>
    <w:rsid w:val="00366E04"/>
    <w:rsid w:val="003A7E93"/>
    <w:rsid w:val="003C603D"/>
    <w:rsid w:val="0042059B"/>
    <w:rsid w:val="004F51E1"/>
    <w:rsid w:val="00637000"/>
    <w:rsid w:val="006612C7"/>
    <w:rsid w:val="006F664D"/>
    <w:rsid w:val="007723A9"/>
    <w:rsid w:val="007C01B9"/>
    <w:rsid w:val="007D633A"/>
    <w:rsid w:val="007F7817"/>
    <w:rsid w:val="00892C20"/>
    <w:rsid w:val="008A7199"/>
    <w:rsid w:val="008C0521"/>
    <w:rsid w:val="00A21CCB"/>
    <w:rsid w:val="00A27CC8"/>
    <w:rsid w:val="00B25BD7"/>
    <w:rsid w:val="00BC4543"/>
    <w:rsid w:val="00BD568B"/>
    <w:rsid w:val="00DE0332"/>
    <w:rsid w:val="00DF1A3A"/>
    <w:rsid w:val="00E17985"/>
    <w:rsid w:val="00E6050D"/>
    <w:rsid w:val="00E7794A"/>
    <w:rsid w:val="00FC3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2F40D8E"/>
  <w15:chartTrackingRefBased/>
  <w15:docId w15:val="{8463BE60-1BAE-D948-B53E-8B2CC229E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widowControl w:val="0"/>
      <w:suppressAutoHyphens/>
      <w:spacing w:line="100" w:lineRule="atLeast"/>
      <w:textAlignment w:val="baseline"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customStyle="1" w:styleId="BalloonTextChar">
    <w:name w:val="Balloon Text Char"/>
    <w:rPr>
      <w:rFonts w:ascii="Segoe UI" w:hAnsi="Segoe UI" w:cs="Segoe UI"/>
      <w:sz w:val="18"/>
      <w:szCs w:val="16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BalloonText">
    <w:name w:val="Balloon Text"/>
    <w:basedOn w:val="Normal"/>
    <w:rPr>
      <w:rFonts w:ascii="Segoe UI" w:hAnsi="Segoe UI" w:cs="Segoe UI"/>
      <w:sz w:val="18"/>
      <w:szCs w:val="16"/>
    </w:rPr>
  </w:style>
  <w:style w:type="character" w:styleId="UnresolvedMention">
    <w:name w:val="Unresolved Mention"/>
    <w:uiPriority w:val="99"/>
    <w:semiHidden/>
    <w:unhideWhenUsed/>
    <w:rsid w:val="007D633A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196ECE"/>
    <w:pPr>
      <w:tabs>
        <w:tab w:val="center" w:pos="4680"/>
        <w:tab w:val="right" w:pos="9360"/>
      </w:tabs>
    </w:pPr>
    <w:rPr>
      <w:szCs w:val="21"/>
    </w:rPr>
  </w:style>
  <w:style w:type="character" w:customStyle="1" w:styleId="HeaderChar">
    <w:name w:val="Header Char"/>
    <w:link w:val="Header"/>
    <w:uiPriority w:val="99"/>
    <w:rsid w:val="00196ECE"/>
    <w:rPr>
      <w:rFonts w:eastAsia="SimSun" w:cs="Mangal"/>
      <w:kern w:val="1"/>
      <w:sz w:val="24"/>
      <w:szCs w:val="21"/>
      <w:lang w:eastAsia="hi-IN" w:bidi="hi-IN"/>
    </w:rPr>
  </w:style>
  <w:style w:type="paragraph" w:styleId="Footer">
    <w:name w:val="footer"/>
    <w:basedOn w:val="Normal"/>
    <w:link w:val="FooterChar"/>
    <w:uiPriority w:val="99"/>
    <w:unhideWhenUsed/>
    <w:rsid w:val="00196ECE"/>
    <w:pPr>
      <w:tabs>
        <w:tab w:val="center" w:pos="4680"/>
        <w:tab w:val="right" w:pos="9360"/>
      </w:tabs>
    </w:pPr>
    <w:rPr>
      <w:szCs w:val="21"/>
    </w:rPr>
  </w:style>
  <w:style w:type="character" w:customStyle="1" w:styleId="FooterChar">
    <w:name w:val="Footer Char"/>
    <w:link w:val="Footer"/>
    <w:uiPriority w:val="99"/>
    <w:rsid w:val="00196ECE"/>
    <w:rPr>
      <w:rFonts w:eastAsia="SimSun" w:cs="Mangal"/>
      <w:kern w:val="1"/>
      <w:sz w:val="24"/>
      <w:szCs w:val="21"/>
      <w:lang w:eastAsia="hi-IN" w:bidi="hi-IN"/>
    </w:rPr>
  </w:style>
  <w:style w:type="character" w:customStyle="1" w:styleId="apple-converted-space">
    <w:name w:val="apple-converted-space"/>
    <w:basedOn w:val="DefaultParagraphFont"/>
    <w:rsid w:val="00FC3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5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nnercard.com/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aepperson@lcps.net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Anthony.d.epperson@gmail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theanthonyepperson/Desktop/2020%20Centennial%20Hawks%20XC%20Challen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2020 Centennial Hawks XC Challenge.dotx</Template>
  <TotalTime>97</TotalTime>
  <Pages>3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Links>
    <vt:vector size="6" baseType="variant">
      <vt:variant>
        <vt:i4>2949227</vt:i4>
      </vt:variant>
      <vt:variant>
        <vt:i4>0</vt:i4>
      </vt:variant>
      <vt:variant>
        <vt:i4>0</vt:i4>
      </vt:variant>
      <vt:variant>
        <vt:i4>5</vt:i4>
      </vt:variant>
      <vt:variant>
        <vt:lpwstr>http://runnercard.com/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Anthony Epperson</cp:lastModifiedBy>
  <cp:revision>3</cp:revision>
  <cp:lastPrinted>2017-09-13T21:06:00Z</cp:lastPrinted>
  <dcterms:created xsi:type="dcterms:W3CDTF">2020-10-05T14:47:00Z</dcterms:created>
  <dcterms:modified xsi:type="dcterms:W3CDTF">2020-10-07T11:43:00Z</dcterms:modified>
</cp:coreProperties>
</file>